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88E" w:rsidRPr="00F578E4" w:rsidRDefault="00197C32" w:rsidP="0051288E">
      <w:pPr>
        <w:jc w:val="right"/>
      </w:pPr>
      <w:r w:rsidRPr="00F578E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16510</wp:posOffset>
                </wp:positionV>
                <wp:extent cx="1789430" cy="10389870"/>
                <wp:effectExtent l="38100" t="38100" r="39370" b="30480"/>
                <wp:wrapSquare wrapText="bothSides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03898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288E" w:rsidRPr="005D7287" w:rsidRDefault="0051288E" w:rsidP="0051288E">
                            <w:pPr>
                              <w:jc w:val="center"/>
                              <w:rPr>
                                <w:rFonts w:ascii="Arial" w:eastAsia="BatangChe" w:hAnsi="Arial" w:cs="Arial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:rsidR="0051288E" w:rsidRPr="005D7287" w:rsidRDefault="0051288E" w:rsidP="0051288E">
                            <w:pPr>
                              <w:jc w:val="center"/>
                              <w:rPr>
                                <w:rFonts w:ascii="Arial" w:eastAsia="BatangChe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1288E" w:rsidRPr="005D7287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1375D85" wp14:editId="540B9474">
                                  <wp:extent cx="1514475" cy="1171575"/>
                                  <wp:effectExtent l="19050" t="19050" r="9525" b="9525"/>
                                  <wp:docPr id="4" name="Image 4" descr="U:\mes docs\logo lycée 500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U:\mes docs\logo lycée 500p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88E" w:rsidRPr="005D7287" w:rsidRDefault="0051288E" w:rsidP="005128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7287">
                              <w:rPr>
                                <w:rFonts w:ascii="Arial" w:hAnsi="Arial" w:cs="Arial"/>
                                <w:b/>
                                <w:iCs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>LYCEE</w:t>
                            </w:r>
                          </w:p>
                          <w:p w:rsidR="0051288E" w:rsidRPr="005D7287" w:rsidRDefault="0051288E" w:rsidP="005128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7287">
                              <w:rPr>
                                <w:rFonts w:ascii="Arial" w:hAnsi="Arial" w:cs="Arial"/>
                                <w:b/>
                                <w:iCs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>GEORGES-IMBERT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2 rue Vincent </w:t>
                            </w:r>
                            <w:proofErr w:type="spellStart"/>
                            <w:r w:rsidRPr="0051288E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/>
                              </w:rPr>
                              <w:t>d’Indy</w:t>
                            </w:r>
                            <w:proofErr w:type="spellEnd"/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B.P 90014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67261 SARRE-UNION CEDEX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1288E" w:rsidRPr="0051288E" w:rsidRDefault="00CC39B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438910" cy="828725"/>
                                  <wp:effectExtent l="0" t="0" r="8890" b="9525"/>
                                  <wp:docPr id="1" name="Image 1" descr="C:\Users\se\Desktop\E3D deploiem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\Desktop\E3D deploiem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8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Téléphone :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03 88 00 39 00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Vie Scolaire : 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03 88 00 39 0</w:t>
                            </w:r>
                            <w:r w:rsidR="004D69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Fax :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03 88 00 18 81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28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Mél :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8"/>
                                <w:szCs w:val="18"/>
                              </w:rPr>
                            </w:pPr>
                            <w:r w:rsidRPr="0051288E">
                              <w:rPr>
                                <w:rStyle w:val="rwrr"/>
                                <w:rFonts w:ascii="Arial" w:hAnsi="Arial" w:cs="Arial"/>
                                <w:sz w:val="14"/>
                              </w:rPr>
                              <w:t>Ce.0672614C@ac-strasbourg.fr</w:t>
                            </w:r>
                            <w:r w:rsidRPr="0051288E">
                              <w:rPr>
                                <w:rFonts w:ascii="Arial" w:hAnsi="Arial" w:cs="Arial"/>
                                <w:sz w:val="14"/>
                              </w:rPr>
                              <w:t> </w:t>
                            </w: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1288E" w:rsidRPr="0051288E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1288E" w:rsidRPr="005D7287" w:rsidRDefault="0051288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C2FFE" w:rsidRDefault="002C2FFE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35AD2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C2FFE" w:rsidRDefault="00D35AD2" w:rsidP="0051288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438910" cy="1004434"/>
                                  <wp:effectExtent l="0" t="0" r="0" b="5715"/>
                                  <wp:docPr id="2" name="Image 2" descr="C:\Users\se\Desktop\28_logoAC_STRASBOUR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\Desktop\28_logoAC_STRASBOUR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1004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.1pt;margin-top:1.3pt;width:140.9pt;height:818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" o:allowincell="f" filled="f" strokecolor="white" strokeweight="6pt">
                <v:stroke linestyle="thickThin"/>
                <v:textbox inset="10.8pt,7.2pt,10.8pt,7.2pt">
                  <w:txbxContent>
                    <w:p w:rsidR="0051288E" w:rsidRPr="005D7287" w:rsidRDefault="0051288E" w:rsidP="0051288E">
                      <w:pPr>
                        <w:jc w:val="center"/>
                        <w:rPr>
                          <w:rFonts w:ascii="Arial" w:eastAsia="BatangChe" w:hAnsi="Arial" w:cs="Arial"/>
                          <w:b/>
                          <w:sz w:val="20"/>
                          <w:szCs w:val="18"/>
                        </w:rPr>
                      </w:pPr>
                    </w:p>
                    <w:p w:rsidR="0051288E" w:rsidRPr="005D7287" w:rsidRDefault="0051288E" w:rsidP="0051288E">
                      <w:pPr>
                        <w:jc w:val="center"/>
                        <w:rPr>
                          <w:rFonts w:ascii="Arial" w:eastAsia="BatangChe" w:hAnsi="Arial" w:cs="Arial"/>
                          <w:sz w:val="18"/>
                          <w:szCs w:val="18"/>
                        </w:rPr>
                      </w:pPr>
                    </w:p>
                    <w:p w:rsidR="0051288E" w:rsidRPr="005D7287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1375D85" wp14:editId="540B9474">
                            <wp:extent cx="1514475" cy="1171575"/>
                            <wp:effectExtent l="19050" t="19050" r="9525" b="9525"/>
                            <wp:docPr id="4" name="Image 4" descr="U:\mes docs\logo lycée 500p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U:\mes docs\logo lycée 500p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88E" w:rsidRPr="005D7287" w:rsidRDefault="0051288E" w:rsidP="0051288E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0070C0"/>
                          <w:sz w:val="20"/>
                          <w:szCs w:val="20"/>
                          <w:lang w:val="en-US"/>
                        </w:rPr>
                      </w:pPr>
                      <w:r w:rsidRPr="005D7287">
                        <w:rPr>
                          <w:rFonts w:ascii="Arial" w:hAnsi="Arial" w:cs="Arial"/>
                          <w:b/>
                          <w:iCs/>
                          <w:color w:val="0070C0"/>
                          <w:sz w:val="20"/>
                          <w:szCs w:val="20"/>
                          <w:lang w:val="en-US"/>
                        </w:rPr>
                        <w:t>LYCEE</w:t>
                      </w:r>
                    </w:p>
                    <w:p w:rsidR="0051288E" w:rsidRPr="005D7287" w:rsidRDefault="0051288E" w:rsidP="0051288E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0070C0"/>
                          <w:sz w:val="20"/>
                          <w:szCs w:val="20"/>
                          <w:lang w:val="en-US"/>
                        </w:rPr>
                      </w:pPr>
                      <w:r w:rsidRPr="005D7287">
                        <w:rPr>
                          <w:rFonts w:ascii="Arial" w:hAnsi="Arial" w:cs="Arial"/>
                          <w:b/>
                          <w:iCs/>
                          <w:color w:val="0070C0"/>
                          <w:sz w:val="20"/>
                          <w:szCs w:val="20"/>
                          <w:lang w:val="en-US"/>
                        </w:rPr>
                        <w:t>GEORGES-IMBERT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1288E"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/>
                        </w:rPr>
                        <w:t xml:space="preserve">2 rue Vincent </w:t>
                      </w:r>
                      <w:proofErr w:type="spellStart"/>
                      <w:r w:rsidRPr="0051288E"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/>
                        </w:rPr>
                        <w:t>d’Indy</w:t>
                      </w:r>
                      <w:proofErr w:type="spellEnd"/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B.P 90014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67261 SARRE-UNION CEDEX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1288E" w:rsidRPr="0051288E" w:rsidRDefault="00CC39B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438910" cy="828725"/>
                            <wp:effectExtent l="0" t="0" r="8890" b="9525"/>
                            <wp:docPr id="1" name="Image 1" descr="C:\Users\se\Desktop\E3D deploiem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\Desktop\E3D deploiem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8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Téléphone :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03 88 00 39 00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Vie Scolaire : 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03 88 00 39 0</w:t>
                      </w:r>
                      <w:r w:rsidR="004D69D5">
                        <w:rPr>
                          <w:rFonts w:ascii="Arial" w:hAnsi="Arial" w:cs="Arial"/>
                          <w:sz w:val="18"/>
                          <w:szCs w:val="18"/>
                        </w:rPr>
                        <w:t>6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Fax :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03 88 00 18 81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288E">
                        <w:rPr>
                          <w:rFonts w:ascii="Arial" w:hAnsi="Arial" w:cs="Arial"/>
                          <w:sz w:val="18"/>
                          <w:szCs w:val="18"/>
                        </w:rPr>
                        <w:t>Mél :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8"/>
                          <w:szCs w:val="18"/>
                        </w:rPr>
                      </w:pPr>
                      <w:r w:rsidRPr="0051288E">
                        <w:rPr>
                          <w:rStyle w:val="rwrr"/>
                          <w:rFonts w:ascii="Arial" w:hAnsi="Arial" w:cs="Arial"/>
                          <w:sz w:val="14"/>
                        </w:rPr>
                        <w:t>Ce.0672614C@ac-strasbourg.fr</w:t>
                      </w:r>
                      <w:r w:rsidRPr="0051288E">
                        <w:rPr>
                          <w:rFonts w:ascii="Arial" w:hAnsi="Arial" w:cs="Arial"/>
                          <w:sz w:val="14"/>
                        </w:rPr>
                        <w:t> </w:t>
                      </w:r>
                    </w:p>
                    <w:p w:rsidR="0051288E" w:rsidRPr="0051288E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1288E" w:rsidRPr="0051288E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1288E" w:rsidRPr="005D7287" w:rsidRDefault="0051288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C2FFE" w:rsidRDefault="002C2FFE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35AD2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C2FFE" w:rsidRDefault="00D35AD2" w:rsidP="0051288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438910" cy="1004434"/>
                            <wp:effectExtent l="0" t="0" r="0" b="5715"/>
                            <wp:docPr id="2" name="Image 2" descr="C:\Users\se\Desktop\28_logoAC_STRASBOUR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\Desktop\28_logoAC_STRASBOUR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1004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1288E" w:rsidRPr="00F578E4">
        <w:t xml:space="preserve">Sarre Union, </w:t>
      </w:r>
      <w:r w:rsidR="00C15BD1" w:rsidRPr="00F578E4">
        <w:fldChar w:fldCharType="begin"/>
      </w:r>
      <w:r w:rsidR="00C15BD1" w:rsidRPr="00F578E4">
        <w:instrText xml:space="preserve"> TIME \@ "d MMMM yyyy" </w:instrText>
      </w:r>
      <w:r w:rsidR="00C15BD1" w:rsidRPr="00F578E4">
        <w:fldChar w:fldCharType="separate"/>
      </w:r>
      <w:r w:rsidR="005C4B20">
        <w:rPr>
          <w:noProof/>
        </w:rPr>
        <w:t>26 août 2021</w:t>
      </w:r>
      <w:r w:rsidR="00C15BD1" w:rsidRPr="00F578E4">
        <w:fldChar w:fldCharType="end"/>
      </w:r>
    </w:p>
    <w:p w:rsidR="0051288E" w:rsidRDefault="0051288E" w:rsidP="0051288E"/>
    <w:p w:rsidR="006241D2" w:rsidRDefault="006241D2" w:rsidP="0051288E"/>
    <w:p w:rsidR="00E87CE7" w:rsidRDefault="00E87CE7" w:rsidP="0051288E"/>
    <w:p w:rsidR="00E87CE7" w:rsidRDefault="00E87CE7" w:rsidP="0051288E"/>
    <w:p w:rsidR="006241D2" w:rsidRDefault="006241D2" w:rsidP="0051288E"/>
    <w:p w:rsidR="006241D2" w:rsidRDefault="006241D2" w:rsidP="006241D2">
      <w:pPr>
        <w:jc w:val="center"/>
      </w:pPr>
    </w:p>
    <w:p w:rsidR="006241D2" w:rsidRDefault="006241D2" w:rsidP="006241D2">
      <w:pPr>
        <w:jc w:val="center"/>
      </w:pPr>
    </w:p>
    <w:p w:rsidR="006241D2" w:rsidRPr="00F578E4" w:rsidRDefault="006241D2" w:rsidP="006241D2">
      <w:pPr>
        <w:jc w:val="center"/>
        <w:rPr>
          <w:b/>
          <w:sz w:val="32"/>
          <w:u w:val="single"/>
        </w:rPr>
      </w:pPr>
      <w:r w:rsidRPr="00F578E4">
        <w:rPr>
          <w:b/>
          <w:sz w:val="32"/>
          <w:u w:val="single"/>
        </w:rPr>
        <w:t>Organisation de la rentrée des élèves</w:t>
      </w:r>
    </w:p>
    <w:p w:rsidR="006241D2" w:rsidRDefault="006241D2" w:rsidP="0051288E"/>
    <w:p w:rsidR="006241D2" w:rsidRDefault="006241D2" w:rsidP="0051288E"/>
    <w:p w:rsidR="00E87CE7" w:rsidRDefault="00E87CE7" w:rsidP="0051288E"/>
    <w:p w:rsidR="00F578E4" w:rsidRDefault="00F578E4" w:rsidP="0051288E"/>
    <w:p w:rsidR="00F578E4" w:rsidRDefault="00F578E4" w:rsidP="0051288E"/>
    <w:p w:rsidR="00E87CE7" w:rsidRDefault="00E87CE7" w:rsidP="0051288E"/>
    <w:p w:rsidR="006241D2" w:rsidRDefault="006241D2" w:rsidP="0051288E"/>
    <w:p w:rsidR="006241D2" w:rsidRDefault="006241D2" w:rsidP="0051288E">
      <w:r w:rsidRPr="00E87CE7">
        <w:rPr>
          <w:u w:val="single"/>
        </w:rPr>
        <w:t>Jeudi 2 septembre 2021</w:t>
      </w:r>
      <w:r>
        <w:t> :</w:t>
      </w:r>
    </w:p>
    <w:p w:rsidR="006241D2" w:rsidRDefault="006241D2" w:rsidP="0051288E"/>
    <w:p w:rsidR="006241D2" w:rsidRDefault="006241D2" w:rsidP="00E87CE7">
      <w:pPr>
        <w:pStyle w:val="Paragraphedeliste"/>
        <w:numPr>
          <w:ilvl w:val="0"/>
          <w:numId w:val="1"/>
        </w:numPr>
        <w:jc w:val="both"/>
      </w:pPr>
      <w:r>
        <w:t>Accueil des élèves e 2</w:t>
      </w:r>
      <w:r w:rsidRPr="006241D2">
        <w:rPr>
          <w:vertAlign w:val="superscript"/>
        </w:rPr>
        <w:t>nde</w:t>
      </w:r>
      <w:r>
        <w:t xml:space="preserve"> GT et Pro, 2CAP et 3</w:t>
      </w:r>
      <w:r w:rsidRPr="006241D2">
        <w:rPr>
          <w:vertAlign w:val="superscript"/>
        </w:rPr>
        <w:t>e</w:t>
      </w:r>
      <w:r>
        <w:t xml:space="preserve">PM </w:t>
      </w:r>
      <w:r w:rsidR="000B504B">
        <w:t xml:space="preserve">et des T ALTPRO </w:t>
      </w:r>
      <w:r>
        <w:t>par les P</w:t>
      </w:r>
      <w:r w:rsidR="00E87CE7">
        <w:t xml:space="preserve">rofesseurs </w:t>
      </w:r>
      <w:r>
        <w:t>P</w:t>
      </w:r>
      <w:r w:rsidR="00E87CE7">
        <w:t>rincipaux</w:t>
      </w:r>
      <w:r>
        <w:t xml:space="preserve"> de 8h à 12h : les élèves attendent dans la cour et les P</w:t>
      </w:r>
      <w:r w:rsidR="00E87CE7">
        <w:t xml:space="preserve">rofesseurs </w:t>
      </w:r>
      <w:r>
        <w:t>P</w:t>
      </w:r>
      <w:r w:rsidR="00E87CE7">
        <w:t>rincipaux</w:t>
      </w:r>
      <w:r>
        <w:t xml:space="preserve"> viennent les chercher.</w:t>
      </w:r>
    </w:p>
    <w:p w:rsidR="006241D2" w:rsidRDefault="006241D2" w:rsidP="00E87CE7">
      <w:pPr>
        <w:pStyle w:val="Paragraphedeliste"/>
        <w:numPr>
          <w:ilvl w:val="0"/>
          <w:numId w:val="1"/>
        </w:numPr>
        <w:jc w:val="both"/>
      </w:pPr>
      <w:r>
        <w:t>EDT « normal » à partir de S</w:t>
      </w:r>
      <w:r w:rsidR="00E87CE7">
        <w:t>2</w:t>
      </w:r>
      <w:r>
        <w:t xml:space="preserve"> (tous les cours sont supprimés en S1).</w:t>
      </w:r>
    </w:p>
    <w:p w:rsidR="006241D2" w:rsidRDefault="006241D2" w:rsidP="00E87CE7">
      <w:pPr>
        <w:jc w:val="both"/>
      </w:pPr>
    </w:p>
    <w:p w:rsidR="006241D2" w:rsidRDefault="006241D2" w:rsidP="00E87CE7">
      <w:pPr>
        <w:jc w:val="both"/>
      </w:pPr>
    </w:p>
    <w:p w:rsidR="00F578E4" w:rsidRDefault="00F578E4" w:rsidP="00E87CE7">
      <w:pPr>
        <w:jc w:val="both"/>
      </w:pPr>
    </w:p>
    <w:p w:rsidR="006241D2" w:rsidRDefault="006241D2" w:rsidP="00E87CE7">
      <w:pPr>
        <w:jc w:val="both"/>
      </w:pPr>
      <w:r w:rsidRPr="00E87CE7">
        <w:rPr>
          <w:u w:val="single"/>
        </w:rPr>
        <w:t>Vendredi 3 Septembre 2021</w:t>
      </w:r>
      <w:r>
        <w:t> :</w:t>
      </w:r>
    </w:p>
    <w:p w:rsidR="006241D2" w:rsidRDefault="006241D2" w:rsidP="00E87CE7">
      <w:pPr>
        <w:jc w:val="both"/>
      </w:pPr>
    </w:p>
    <w:p w:rsidR="0037617F" w:rsidRDefault="006241D2" w:rsidP="00E87CE7">
      <w:pPr>
        <w:pStyle w:val="Paragraphedeliste"/>
        <w:numPr>
          <w:ilvl w:val="0"/>
          <w:numId w:val="1"/>
        </w:numPr>
        <w:jc w:val="both"/>
      </w:pPr>
      <w:r>
        <w:t xml:space="preserve">Accueil </w:t>
      </w:r>
      <w:r w:rsidR="0037617F">
        <w:t>de tous les élèves p</w:t>
      </w:r>
      <w:r>
        <w:t>ar les P</w:t>
      </w:r>
      <w:r w:rsidR="00E87CE7">
        <w:t xml:space="preserve">rofesseurs </w:t>
      </w:r>
      <w:r>
        <w:t>P</w:t>
      </w:r>
      <w:r w:rsidR="00E87CE7">
        <w:t>rincipaux</w:t>
      </w:r>
      <w:r>
        <w:t xml:space="preserve"> de 8h à 10h.</w:t>
      </w:r>
    </w:p>
    <w:p w:rsidR="006241D2" w:rsidRDefault="006241D2" w:rsidP="0037617F">
      <w:pPr>
        <w:pStyle w:val="Paragraphedeliste"/>
        <w:jc w:val="both"/>
      </w:pPr>
      <w:r>
        <w:t>Les élèves se rendent directement en classe.</w:t>
      </w:r>
    </w:p>
    <w:p w:rsidR="006241D2" w:rsidRDefault="006241D2" w:rsidP="00E87CE7">
      <w:pPr>
        <w:pStyle w:val="Paragraphedeliste"/>
        <w:numPr>
          <w:ilvl w:val="0"/>
          <w:numId w:val="1"/>
        </w:numPr>
        <w:jc w:val="both"/>
      </w:pPr>
      <w:r>
        <w:t>EDT normal à partir de 10h</w:t>
      </w:r>
      <w:r w:rsidR="002C53B9">
        <w:t>.</w:t>
      </w:r>
    </w:p>
    <w:p w:rsidR="006241D2" w:rsidRDefault="006241D2" w:rsidP="00E87CE7">
      <w:pPr>
        <w:jc w:val="both"/>
      </w:pPr>
    </w:p>
    <w:p w:rsidR="00F578E4" w:rsidRDefault="00F578E4" w:rsidP="00E87CE7">
      <w:pPr>
        <w:jc w:val="both"/>
      </w:pPr>
    </w:p>
    <w:p w:rsidR="006241D2" w:rsidRDefault="006241D2" w:rsidP="00E87CE7">
      <w:pPr>
        <w:jc w:val="both"/>
      </w:pPr>
      <w:r>
        <w:t>L’infirmière scolaire passera dans les clas</w:t>
      </w:r>
      <w:r w:rsidR="0037617F">
        <w:t>s</w:t>
      </w:r>
      <w:r>
        <w:t>es pour un rappel sur les gestes barrière</w:t>
      </w:r>
      <w:r w:rsidR="005C4B20">
        <w:t>s</w:t>
      </w:r>
      <w:bookmarkStart w:id="0" w:name="_GoBack"/>
      <w:bookmarkEnd w:id="0"/>
      <w:r>
        <w:t xml:space="preserve"> et les consignes sanitaires.</w:t>
      </w:r>
    </w:p>
    <w:p w:rsidR="006241D2" w:rsidRDefault="006241D2" w:rsidP="006241D2"/>
    <w:p w:rsidR="006241D2" w:rsidRDefault="006241D2" w:rsidP="006241D2"/>
    <w:p w:rsidR="00E87CE7" w:rsidRDefault="00E87CE7" w:rsidP="006241D2"/>
    <w:p w:rsidR="00E87CE7" w:rsidRDefault="00E87CE7" w:rsidP="006241D2"/>
    <w:p w:rsidR="00E87CE7" w:rsidRDefault="00E87CE7" w:rsidP="006241D2"/>
    <w:p w:rsidR="006241D2" w:rsidRDefault="006241D2" w:rsidP="00E87CE7">
      <w:pPr>
        <w:ind w:left="3540" w:firstLine="708"/>
      </w:pPr>
      <w:r>
        <w:t>Le Proviseur,</w:t>
      </w:r>
    </w:p>
    <w:p w:rsidR="006241D2" w:rsidRDefault="006241D2" w:rsidP="006241D2"/>
    <w:p w:rsidR="006241D2" w:rsidRDefault="006241D2" w:rsidP="00E87CE7">
      <w:pPr>
        <w:ind w:left="3540" w:firstLine="708"/>
      </w:pPr>
      <w:r>
        <w:t>D. SCHMIDT</w:t>
      </w:r>
    </w:p>
    <w:sectPr w:rsidR="006241D2" w:rsidSect="0051288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4" w:right="1133" w:bottom="1417" w:left="29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C72" w:rsidRDefault="00F43C72">
      <w:r>
        <w:separator/>
      </w:r>
    </w:p>
  </w:endnote>
  <w:endnote w:type="continuationSeparator" w:id="0">
    <w:p w:rsidR="00F43C72" w:rsidRDefault="00F43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E43" w:rsidRDefault="008D7E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E43" w:rsidRDefault="008D7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E43" w:rsidRDefault="008D7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C72" w:rsidRDefault="00F43C72">
      <w:r>
        <w:separator/>
      </w:r>
    </w:p>
  </w:footnote>
  <w:footnote w:type="continuationSeparator" w:id="0">
    <w:p w:rsidR="00F43C72" w:rsidRDefault="00F43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E43" w:rsidRDefault="008D7E4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E43" w:rsidRDefault="008D7E4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E43" w:rsidRDefault="008D7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57A89"/>
    <w:multiLevelType w:val="hybridMultilevel"/>
    <w:tmpl w:val="EDA0C72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9B2"/>
    <w:rsid w:val="000B504B"/>
    <w:rsid w:val="000B71AC"/>
    <w:rsid w:val="00197C32"/>
    <w:rsid w:val="001E11E5"/>
    <w:rsid w:val="001F7463"/>
    <w:rsid w:val="002C2FFE"/>
    <w:rsid w:val="002C53B9"/>
    <w:rsid w:val="00326119"/>
    <w:rsid w:val="0037617F"/>
    <w:rsid w:val="00387C9E"/>
    <w:rsid w:val="003D7379"/>
    <w:rsid w:val="00400AE1"/>
    <w:rsid w:val="004D69D5"/>
    <w:rsid w:val="0051288E"/>
    <w:rsid w:val="005261B5"/>
    <w:rsid w:val="00597801"/>
    <w:rsid w:val="005C4B20"/>
    <w:rsid w:val="006241D2"/>
    <w:rsid w:val="00751C9E"/>
    <w:rsid w:val="00831129"/>
    <w:rsid w:val="008823A4"/>
    <w:rsid w:val="008D7E43"/>
    <w:rsid w:val="00B66046"/>
    <w:rsid w:val="00BB10CC"/>
    <w:rsid w:val="00BC6FA7"/>
    <w:rsid w:val="00BD78CC"/>
    <w:rsid w:val="00C15BD1"/>
    <w:rsid w:val="00C9021E"/>
    <w:rsid w:val="00CC39B2"/>
    <w:rsid w:val="00D35AD2"/>
    <w:rsid w:val="00E87CE7"/>
    <w:rsid w:val="00F43C72"/>
    <w:rsid w:val="00F5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DB0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87C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87C9E"/>
    <w:rPr>
      <w:sz w:val="24"/>
      <w:szCs w:val="24"/>
    </w:rPr>
  </w:style>
  <w:style w:type="paragraph" w:styleId="Pieddepage">
    <w:name w:val="footer"/>
    <w:basedOn w:val="Normal"/>
    <w:link w:val="PieddepageCar"/>
    <w:rsid w:val="00387C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87C9E"/>
    <w:rPr>
      <w:sz w:val="24"/>
      <w:szCs w:val="24"/>
    </w:rPr>
  </w:style>
  <w:style w:type="paragraph" w:styleId="Textedebulles">
    <w:name w:val="Balloon Text"/>
    <w:basedOn w:val="Normal"/>
    <w:link w:val="TextedebullesCar"/>
    <w:rsid w:val="005128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1288E"/>
    <w:rPr>
      <w:rFonts w:ascii="Tahoma" w:hAnsi="Tahoma" w:cs="Tahoma"/>
      <w:sz w:val="16"/>
      <w:szCs w:val="16"/>
    </w:rPr>
  </w:style>
  <w:style w:type="character" w:customStyle="1" w:styleId="rwrr">
    <w:name w:val="rwrr"/>
    <w:basedOn w:val="Policepardfaut"/>
    <w:rsid w:val="0051288E"/>
  </w:style>
  <w:style w:type="paragraph" w:styleId="Paragraphedeliste">
    <w:name w:val="List Paragraph"/>
    <w:basedOn w:val="Normal"/>
    <w:uiPriority w:val="34"/>
    <w:qFormat/>
    <w:rsid w:val="00624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\AppData\Local\Microsoft\Windows\Temporary%20Internet%20Files\Content.IE5\53JHGF97\Lettre%20mod&#232;le%20LGI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12C29-DF7B-4921-8FDB-DBD07004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modèle LGI.dotx</Template>
  <TotalTime>0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2021-08-26T13:25:00Z</dcterms:created>
  <dcterms:modified xsi:type="dcterms:W3CDTF">2021-08-26T13:39:00Z</dcterms:modified>
</cp:coreProperties>
</file>